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EF" w:rsidRPr="00F35A1E" w:rsidRDefault="001669EF" w:rsidP="00F35A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5A1E">
        <w:rPr>
          <w:rFonts w:ascii="Times New Roman" w:hAnsi="Times New Roman"/>
          <w:b/>
          <w:sz w:val="28"/>
          <w:szCs w:val="28"/>
        </w:rPr>
        <w:t>Описание образовате</w:t>
      </w:r>
      <w:r>
        <w:rPr>
          <w:rFonts w:ascii="Times New Roman" w:hAnsi="Times New Roman"/>
          <w:b/>
          <w:sz w:val="28"/>
          <w:szCs w:val="28"/>
        </w:rPr>
        <w:t xml:space="preserve">льной программы ГБОУ Калтасинская </w:t>
      </w:r>
      <w:r w:rsidRPr="00F35A1E">
        <w:rPr>
          <w:rFonts w:ascii="Times New Roman" w:hAnsi="Times New Roman"/>
          <w:b/>
          <w:sz w:val="28"/>
          <w:szCs w:val="28"/>
        </w:rPr>
        <w:t>коррекционная школа-интернат для обучающихся с ОВЗ</w:t>
      </w:r>
    </w:p>
    <w:p w:rsidR="001669EF" w:rsidRPr="00F35A1E" w:rsidRDefault="001669EF" w:rsidP="00F3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35A1E">
        <w:rPr>
          <w:rFonts w:ascii="Times New Roman" w:hAnsi="Times New Roman"/>
          <w:sz w:val="28"/>
          <w:szCs w:val="28"/>
        </w:rPr>
        <w:t>В организации образовательного процесса учреждение руководствуется программами:</w:t>
      </w:r>
    </w:p>
    <w:p w:rsidR="001669EF" w:rsidRPr="00F35A1E" w:rsidRDefault="001669EF" w:rsidP="00F35A1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35A1E">
        <w:rPr>
          <w:rFonts w:ascii="Times New Roman" w:hAnsi="Times New Roman"/>
          <w:b/>
          <w:bCs/>
          <w:sz w:val="28"/>
          <w:szCs w:val="28"/>
          <w:lang w:eastAsia="ru-RU"/>
        </w:rPr>
        <w:t>АООП образования обучающихся с умственной</w:t>
      </w:r>
      <w:r w:rsidRPr="00F35A1E">
        <w:rPr>
          <w:rFonts w:ascii="Times New Roman" w:hAnsi="Times New Roman"/>
          <w:b/>
          <w:bCs/>
          <w:sz w:val="28"/>
          <w:szCs w:val="28"/>
          <w:lang w:eastAsia="ru-RU"/>
        </w:rPr>
        <w:br/>
        <w:t>отсталостью (интеллектуальными нарушениями) (</w:t>
      </w:r>
      <w:r w:rsidRPr="00F35A1E">
        <w:rPr>
          <w:rFonts w:ascii="Times New Roman" w:hAnsi="Times New Roman"/>
          <w:sz w:val="28"/>
          <w:szCs w:val="28"/>
          <w:lang w:eastAsia="ru-RU"/>
        </w:rPr>
        <w:t>вариант 1)</w:t>
      </w:r>
    </w:p>
    <w:p w:rsidR="001669EF" w:rsidRPr="00F35A1E" w:rsidRDefault="001669EF" w:rsidP="00F35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5A1E">
        <w:rPr>
          <w:rFonts w:ascii="Times New Roman" w:hAnsi="Times New Roman"/>
          <w:sz w:val="28"/>
          <w:szCs w:val="28"/>
          <w:lang w:eastAsia="ru-RU"/>
        </w:rPr>
        <w:br/>
      </w:r>
    </w:p>
    <w:p w:rsidR="001669EF" w:rsidRPr="00F35A1E" w:rsidRDefault="001669EF" w:rsidP="00F35A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5A1E">
        <w:rPr>
          <w:rFonts w:ascii="Times New Roman" w:hAnsi="Times New Roman"/>
          <w:sz w:val="28"/>
          <w:szCs w:val="28"/>
          <w:lang w:eastAsia="ru-RU"/>
        </w:rPr>
        <w:t>   Адаптированная основная общеобразовательная программа (далее ― АООП) образования обу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ча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ю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щи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хся с умственной отсталостью (интеллектуальными нарушениями) ― это общеоб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ра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зо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ва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тель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ная про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грамма, адаптированная для этой категории обучающихся с учетом осо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бе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н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но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стей их психофизического развития, индивидуальных возможностей, и обе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с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пе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чи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ва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ю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щая кор</w:t>
      </w:r>
      <w:r w:rsidRPr="00F35A1E">
        <w:rPr>
          <w:rFonts w:ascii="Times New Roman" w:hAnsi="Times New Roman"/>
          <w:sz w:val="28"/>
          <w:szCs w:val="28"/>
          <w:lang w:eastAsia="ru-RU"/>
        </w:rPr>
        <w:softHyphen/>
        <w:t>рекцию нарушений развития и социальную адаптацию.</w:t>
      </w:r>
    </w:p>
    <w:p w:rsidR="001669EF" w:rsidRPr="00F35A1E" w:rsidRDefault="001669EF" w:rsidP="00F35A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5A1E">
        <w:rPr>
          <w:rFonts w:ascii="Times New Roman" w:hAnsi="Times New Roman"/>
          <w:sz w:val="28"/>
          <w:szCs w:val="28"/>
          <w:lang w:eastAsia="ru-RU"/>
        </w:rPr>
        <w:t>Адаптированная основная общеобразовательная программа образования (далее ― АООП) обучающихся с умственной отсталостью (интеллектуальн</w:t>
      </w:r>
      <w:r>
        <w:rPr>
          <w:rFonts w:ascii="Times New Roman" w:hAnsi="Times New Roman"/>
          <w:sz w:val="28"/>
          <w:szCs w:val="28"/>
          <w:lang w:eastAsia="ru-RU"/>
        </w:rPr>
        <w:t xml:space="preserve">ыми нарушениями) ГБОУ Калтасинская </w:t>
      </w:r>
      <w:r w:rsidRPr="00F35A1E">
        <w:rPr>
          <w:rFonts w:ascii="Times New Roman" w:hAnsi="Times New Roman"/>
          <w:sz w:val="28"/>
          <w:szCs w:val="28"/>
          <w:lang w:eastAsia="ru-RU"/>
        </w:rPr>
        <w:t xml:space="preserve"> коррекционная школа-интернат для обучающихся с ограниченными возможностями здоровья (далее</w:t>
      </w:r>
      <w:r>
        <w:rPr>
          <w:rFonts w:ascii="Times New Roman" w:hAnsi="Times New Roman"/>
          <w:sz w:val="28"/>
          <w:szCs w:val="28"/>
          <w:lang w:eastAsia="ru-RU"/>
        </w:rPr>
        <w:t xml:space="preserve">  - ГБОУ Калтасинская </w:t>
      </w:r>
      <w:r w:rsidRPr="00F35A1E">
        <w:rPr>
          <w:rFonts w:ascii="Times New Roman" w:hAnsi="Times New Roman"/>
          <w:sz w:val="28"/>
          <w:szCs w:val="28"/>
          <w:lang w:eastAsia="ru-RU"/>
        </w:rPr>
        <w:t xml:space="preserve"> КШИ)  разработана в соответствии с требованиями федерального государственного образовательного стандарта (далее ― Стандарт) обучающихся с умственной отсталостью (интеллектуальными нарушениями), предъявляемыми к структуре, условиям реализации и планируемым результатам освоения АООП.</w:t>
      </w:r>
    </w:p>
    <w:p w:rsidR="001669EF" w:rsidRPr="00F35A1E" w:rsidRDefault="001669EF" w:rsidP="00F35A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5A1E">
        <w:rPr>
          <w:rFonts w:ascii="Times New Roman" w:hAnsi="Times New Roman"/>
          <w:b/>
          <w:bCs/>
          <w:sz w:val="28"/>
          <w:szCs w:val="28"/>
          <w:lang w:eastAsia="ru-RU"/>
        </w:rPr>
        <w:t>Цель реализации АООП образования обучающихся с</w:t>
      </w:r>
      <w:r w:rsidRPr="00F35A1E">
        <w:rPr>
          <w:rFonts w:ascii="Times New Roman" w:hAnsi="Times New Roman"/>
          <w:b/>
          <w:bCs/>
          <w:sz w:val="28"/>
          <w:szCs w:val="28"/>
          <w:lang w:eastAsia="ru-RU"/>
        </w:rPr>
        <w:br/>
        <w:t>легкой умственной отсталостью (интеллектуальными нарушениями) </w:t>
      </w:r>
      <w:r w:rsidRPr="00F35A1E">
        <w:rPr>
          <w:rFonts w:ascii="Times New Roman" w:hAnsi="Times New Roman"/>
          <w:sz w:val="28"/>
          <w:szCs w:val="28"/>
          <w:lang w:eastAsia="ru-RU"/>
        </w:rPr>
        <w:t>—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1669EF" w:rsidRPr="00F35A1E" w:rsidRDefault="001669EF" w:rsidP="00F35A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5A1E">
        <w:rPr>
          <w:rFonts w:ascii="Times New Roman" w:hAnsi="Times New Roman"/>
          <w:sz w:val="28"/>
          <w:szCs w:val="28"/>
          <w:lang w:eastAsia="ru-RU"/>
        </w:rPr>
        <w:t> Нормативный срок для реализации   – 9 лет</w:t>
      </w:r>
    </w:p>
    <w:p w:rsidR="001669EF" w:rsidRPr="00F35A1E" w:rsidRDefault="001669EF" w:rsidP="00F35A1E">
      <w:pPr>
        <w:spacing w:line="240" w:lineRule="auto"/>
        <w:rPr>
          <w:b/>
          <w:sz w:val="28"/>
          <w:szCs w:val="28"/>
        </w:rPr>
      </w:pPr>
    </w:p>
    <w:p w:rsidR="001669EF" w:rsidRPr="00F35A1E" w:rsidRDefault="001669EF" w:rsidP="00F35A1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35A1E">
        <w:rPr>
          <w:rFonts w:ascii="Times New Roman" w:hAnsi="Times New Roman"/>
          <w:b/>
          <w:sz w:val="28"/>
          <w:szCs w:val="28"/>
        </w:rPr>
        <w:t>АООП образования обучающихся с умственной</w:t>
      </w:r>
    </w:p>
    <w:p w:rsidR="001669EF" w:rsidRPr="00F35A1E" w:rsidRDefault="001669EF" w:rsidP="00F35A1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35A1E">
        <w:rPr>
          <w:rFonts w:ascii="Times New Roman" w:hAnsi="Times New Roman"/>
          <w:b/>
          <w:sz w:val="28"/>
          <w:szCs w:val="28"/>
        </w:rPr>
        <w:t>отсталостью (интеллектуальными нарушениями) (вариант 2)</w:t>
      </w:r>
    </w:p>
    <w:p w:rsidR="001669EF" w:rsidRPr="00F35A1E" w:rsidRDefault="001669EF" w:rsidP="00F35A1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669EF" w:rsidRPr="00F35A1E" w:rsidRDefault="001669EF" w:rsidP="00F35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A1E">
        <w:rPr>
          <w:rFonts w:ascii="Times New Roman" w:hAnsi="Times New Roman"/>
          <w:sz w:val="28"/>
          <w:szCs w:val="28"/>
        </w:rPr>
        <w:t>Целью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по данному варианту АООП является развитие личности, формирование общей культуры,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</w:p>
    <w:p w:rsidR="001669EF" w:rsidRPr="00F35A1E" w:rsidRDefault="001669EF" w:rsidP="00F35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A1E">
        <w:rPr>
          <w:rFonts w:ascii="Times New Roman" w:hAnsi="Times New Roman"/>
          <w:sz w:val="28"/>
          <w:szCs w:val="28"/>
        </w:rPr>
        <w:t>Нормативный срок для реал</w:t>
      </w:r>
      <w:r>
        <w:rPr>
          <w:rFonts w:ascii="Times New Roman" w:hAnsi="Times New Roman"/>
          <w:sz w:val="28"/>
          <w:szCs w:val="28"/>
        </w:rPr>
        <w:t>изации – 9</w:t>
      </w:r>
      <w:r w:rsidRPr="00F35A1E">
        <w:rPr>
          <w:rFonts w:ascii="Times New Roman" w:hAnsi="Times New Roman"/>
          <w:sz w:val="28"/>
          <w:szCs w:val="28"/>
        </w:rPr>
        <w:t xml:space="preserve"> лет</w:t>
      </w:r>
    </w:p>
    <w:sectPr w:rsidR="001669EF" w:rsidRPr="00F35A1E" w:rsidSect="0002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14E2"/>
    <w:rsid w:val="000212E3"/>
    <w:rsid w:val="00091EF9"/>
    <w:rsid w:val="000A2E3D"/>
    <w:rsid w:val="001669EF"/>
    <w:rsid w:val="00186C9B"/>
    <w:rsid w:val="001D14E2"/>
    <w:rsid w:val="0025602E"/>
    <w:rsid w:val="00265C50"/>
    <w:rsid w:val="002B2D16"/>
    <w:rsid w:val="00663067"/>
    <w:rsid w:val="006747E6"/>
    <w:rsid w:val="006B202A"/>
    <w:rsid w:val="006C7E48"/>
    <w:rsid w:val="006E3899"/>
    <w:rsid w:val="00740DCF"/>
    <w:rsid w:val="007B39D9"/>
    <w:rsid w:val="008D4160"/>
    <w:rsid w:val="009F4487"/>
    <w:rsid w:val="00A43E62"/>
    <w:rsid w:val="00A644FD"/>
    <w:rsid w:val="00AB428A"/>
    <w:rsid w:val="00AD6DC7"/>
    <w:rsid w:val="00CB6A52"/>
    <w:rsid w:val="00DA07FC"/>
    <w:rsid w:val="00E9035B"/>
    <w:rsid w:val="00EF6328"/>
    <w:rsid w:val="00F35A1E"/>
    <w:rsid w:val="00F657F6"/>
    <w:rsid w:val="00FC1040"/>
    <w:rsid w:val="00FE2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2E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07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basedOn w:val="DefaultParagraphFont"/>
    <w:link w:val="2"/>
    <w:uiPriority w:val="99"/>
    <w:locked/>
    <w:rsid w:val="00DA07F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"/>
    <w:uiPriority w:val="99"/>
    <w:rsid w:val="00DA07FC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Normal"/>
    <w:link w:val="a"/>
    <w:uiPriority w:val="99"/>
    <w:rsid w:val="00DA07FC"/>
    <w:pPr>
      <w:widowControl w:val="0"/>
      <w:shd w:val="clear" w:color="auto" w:fill="FFFFFF"/>
      <w:spacing w:before="180" w:after="300" w:line="240" w:lineRule="atLeast"/>
      <w:ind w:hanging="400"/>
      <w:jc w:val="center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335</Words>
  <Characters>1914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Гульзифа</dc:creator>
  <cp:keywords/>
  <dc:description/>
  <cp:lastModifiedBy>555</cp:lastModifiedBy>
  <cp:revision>4</cp:revision>
  <dcterms:created xsi:type="dcterms:W3CDTF">2021-09-30T06:29:00Z</dcterms:created>
  <dcterms:modified xsi:type="dcterms:W3CDTF">2023-01-18T08:51:00Z</dcterms:modified>
</cp:coreProperties>
</file>